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430A4F" w14:textId="6DE27E0D" w:rsidR="00944563" w:rsidRPr="00944563" w:rsidRDefault="00944563" w:rsidP="00944563">
      <w:pPr>
        <w:rPr>
          <w:b/>
          <w:sz w:val="28"/>
        </w:rPr>
      </w:pPr>
      <w:r>
        <w:rPr>
          <w:b/>
          <w:sz w:val="28"/>
        </w:rPr>
        <w:t>PROTEIN BUILDING BLOCKS</w:t>
      </w:r>
      <w:bookmarkStart w:id="0" w:name="_GoBack"/>
      <w:bookmarkEnd w:id="0"/>
    </w:p>
    <w:p w14:paraId="5C74798E" w14:textId="6DED7233" w:rsidR="00944563" w:rsidRDefault="00944563" w:rsidP="00944563">
      <w:r>
        <w:t>Exercise 1:</w:t>
      </w:r>
    </w:p>
    <w:p w14:paraId="7B6822A3" w14:textId="77777777" w:rsidR="00944563" w:rsidRDefault="00944563" w:rsidP="00944563">
      <w:r>
        <w:t>Have a go at building some (very small) proteins! Try and work out which amino acids form from each of these amines and acids. If you can, think about why the bonds are forming at the specific atoms you have chosen</w:t>
      </w:r>
    </w:p>
    <w:p w14:paraId="6505B030" w14:textId="77777777" w:rsidR="00944563" w:rsidRDefault="00944563" w:rsidP="00944563">
      <w:r>
        <w:t>1</w:t>
      </w:r>
    </w:p>
    <w:p w14:paraId="26450DB6" w14:textId="77777777" w:rsidR="00944563" w:rsidRDefault="00944563" w:rsidP="00944563">
      <w:r w:rsidRPr="0095434C">
        <w:rPr>
          <w:noProof/>
        </w:rPr>
        <w:drawing>
          <wp:inline distT="0" distB="0" distL="0" distR="0" wp14:anchorId="3D2938C8" wp14:editId="71742912">
            <wp:extent cx="3479800" cy="7620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79800" cy="762000"/>
                    </a:xfrm>
                    <a:prstGeom prst="rect">
                      <a:avLst/>
                    </a:prstGeom>
                  </pic:spPr>
                </pic:pic>
              </a:graphicData>
            </a:graphic>
          </wp:inline>
        </w:drawing>
      </w:r>
    </w:p>
    <w:p w14:paraId="422BC4A7" w14:textId="77777777" w:rsidR="00944563" w:rsidRDefault="00944563" w:rsidP="00944563"/>
    <w:p w14:paraId="242403BA" w14:textId="77777777" w:rsidR="00944563" w:rsidRDefault="00944563" w:rsidP="00944563">
      <w:r>
        <w:t>2</w:t>
      </w:r>
    </w:p>
    <w:p w14:paraId="14AFADDF" w14:textId="77777777" w:rsidR="00944563" w:rsidRDefault="00944563" w:rsidP="00944563">
      <w:r w:rsidRPr="0095434C">
        <w:rPr>
          <w:noProof/>
        </w:rPr>
        <w:drawing>
          <wp:inline distT="0" distB="0" distL="0" distR="0" wp14:anchorId="10587E45" wp14:editId="2DF0D1BE">
            <wp:extent cx="3479800" cy="7620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79800" cy="762000"/>
                    </a:xfrm>
                    <a:prstGeom prst="rect">
                      <a:avLst/>
                    </a:prstGeom>
                  </pic:spPr>
                </pic:pic>
              </a:graphicData>
            </a:graphic>
          </wp:inline>
        </w:drawing>
      </w:r>
    </w:p>
    <w:p w14:paraId="32ADF970" w14:textId="77777777" w:rsidR="00944563" w:rsidRDefault="00944563" w:rsidP="00944563"/>
    <w:p w14:paraId="574704B8" w14:textId="77777777" w:rsidR="00944563" w:rsidRDefault="00944563" w:rsidP="00944563">
      <w:r>
        <w:t>3</w:t>
      </w:r>
    </w:p>
    <w:p w14:paraId="5A8CE82D" w14:textId="77777777" w:rsidR="00944563" w:rsidRDefault="00944563" w:rsidP="00944563">
      <w:r w:rsidRPr="0095434C">
        <w:rPr>
          <w:noProof/>
        </w:rPr>
        <w:drawing>
          <wp:inline distT="0" distB="0" distL="0" distR="0" wp14:anchorId="0AAB341A" wp14:editId="64FA8742">
            <wp:extent cx="3606800" cy="8890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606800" cy="889000"/>
                    </a:xfrm>
                    <a:prstGeom prst="rect">
                      <a:avLst/>
                    </a:prstGeom>
                  </pic:spPr>
                </pic:pic>
              </a:graphicData>
            </a:graphic>
          </wp:inline>
        </w:drawing>
      </w:r>
    </w:p>
    <w:p w14:paraId="6AB3DE50" w14:textId="77777777" w:rsidR="00944563" w:rsidRDefault="00944563" w:rsidP="00944563"/>
    <w:p w14:paraId="11648658" w14:textId="77777777" w:rsidR="00944563" w:rsidRDefault="00944563" w:rsidP="00944563">
      <w:r>
        <w:t xml:space="preserve">Now see if you can combine these three amino acids to form a peptide! </w:t>
      </w:r>
    </w:p>
    <w:p w14:paraId="5882AB4B" w14:textId="77777777" w:rsidR="00944563" w:rsidRDefault="00944563" w:rsidP="00944563"/>
    <w:p w14:paraId="27F24778" w14:textId="77777777" w:rsidR="00944563" w:rsidRDefault="00944563" w:rsidP="00944563">
      <w:r>
        <w:t>Extension:</w:t>
      </w:r>
    </w:p>
    <w:p w14:paraId="14AC9DAA" w14:textId="77777777" w:rsidR="00944563" w:rsidRDefault="00944563" w:rsidP="00944563">
      <w:r>
        <w:t>Remember the order of amino acids in the chain is very important for the properties of the protein. Try and rearrange the order of amino acids to form a different peptide chain.</w:t>
      </w:r>
    </w:p>
    <w:p w14:paraId="14F7A51F" w14:textId="77777777" w:rsidR="004216C8" w:rsidRPr="00A12CD0" w:rsidRDefault="004216C8" w:rsidP="00A12CD0">
      <w:pPr>
        <w:rPr>
          <w:sz w:val="32"/>
        </w:rPr>
      </w:pPr>
    </w:p>
    <w:p w14:paraId="3EE55207" w14:textId="77777777" w:rsidR="00425BFD" w:rsidRPr="005738EC" w:rsidRDefault="00425BFD" w:rsidP="005C5A32">
      <w:pPr>
        <w:spacing w:after="0"/>
        <w:jc w:val="both"/>
        <w:rPr>
          <w:rFonts w:ascii="Arial" w:hAnsi="Arial" w:cs="Arial"/>
        </w:rPr>
      </w:pPr>
    </w:p>
    <w:sectPr w:rsidR="00425BFD" w:rsidRPr="005738EC" w:rsidSect="00AD6C37">
      <w:headerReference w:type="default" r:id="rId11"/>
      <w:footerReference w:type="default" r:id="rId12"/>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24F566" w14:textId="77777777" w:rsidR="00900CB7" w:rsidRDefault="00900CB7" w:rsidP="00425BFD">
      <w:pPr>
        <w:spacing w:after="0" w:line="240" w:lineRule="auto"/>
      </w:pPr>
      <w:r>
        <w:separator/>
      </w:r>
    </w:p>
  </w:endnote>
  <w:endnote w:type="continuationSeparator" w:id="0">
    <w:p w14:paraId="025E6E19" w14:textId="77777777" w:rsidR="00900CB7" w:rsidRDefault="00900CB7" w:rsidP="00425B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000000000000000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2830AB" w14:textId="77777777" w:rsidR="0099101D" w:rsidRPr="00C30470" w:rsidRDefault="0099101D" w:rsidP="005C5A32">
    <w:pPr>
      <w:pStyle w:val="Footer"/>
      <w:jc w:val="both"/>
      <w:rPr>
        <w:sz w:val="16"/>
      </w:rPr>
    </w:pPr>
    <w:r w:rsidRPr="00C30470">
      <w:rPr>
        <w:noProof/>
        <w:sz w:val="16"/>
        <w:lang w:eastAsia="en-GB"/>
      </w:rPr>
      <w:drawing>
        <wp:anchor distT="0" distB="0" distL="114300" distR="114300" simplePos="0" relativeHeight="251659264" behindDoc="0" locked="0" layoutInCell="1" allowOverlap="1" wp14:anchorId="21DD89F9" wp14:editId="4B02CE41">
          <wp:simplePos x="0" y="0"/>
          <wp:positionH relativeFrom="column">
            <wp:posOffset>5069840</wp:posOffset>
          </wp:positionH>
          <wp:positionV relativeFrom="paragraph">
            <wp:posOffset>268132</wp:posOffset>
          </wp:positionV>
          <wp:extent cx="659219" cy="230411"/>
          <wp:effectExtent l="0" t="0" r="762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659219" cy="230411"/>
                  </a:xfrm>
                  <a:prstGeom prst="rect">
                    <a:avLst/>
                  </a:prstGeom>
                </pic:spPr>
              </pic:pic>
            </a:graphicData>
          </a:graphic>
          <wp14:sizeRelH relativeFrom="margin">
            <wp14:pctWidth>0</wp14:pctWidth>
          </wp14:sizeRelH>
          <wp14:sizeRelV relativeFrom="margin">
            <wp14:pctHeight>0</wp14:pctHeight>
          </wp14:sizeRelV>
        </wp:anchor>
      </w:drawing>
    </w:r>
    <w:r w:rsidRPr="00C30470">
      <w:rPr>
        <w:sz w:val="16"/>
      </w:rPr>
      <w:t xml:space="preserve">This work is licensed under the Creative Commons Attribution 4.0 International License. To view a copy of this license, visit http://creativecommons.org/licenses/by/4.0/ or send a letter to Creative Commons, PO Box 1866, Mountain View, CA 94042, USA.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535508" w14:textId="77777777" w:rsidR="00900CB7" w:rsidRDefault="00900CB7" w:rsidP="00425BFD">
      <w:pPr>
        <w:spacing w:after="0" w:line="240" w:lineRule="auto"/>
      </w:pPr>
      <w:r>
        <w:separator/>
      </w:r>
    </w:p>
  </w:footnote>
  <w:footnote w:type="continuationSeparator" w:id="0">
    <w:p w14:paraId="56A2DEF4" w14:textId="77777777" w:rsidR="00900CB7" w:rsidRDefault="00900CB7" w:rsidP="00425B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21C85" w14:textId="77777777" w:rsidR="0099101D" w:rsidRDefault="00AD6C37">
    <w:pPr>
      <w:pStyle w:val="Header"/>
    </w:pPr>
    <w:r>
      <w:rPr>
        <w:noProof/>
        <w:lang w:eastAsia="en-GB"/>
      </w:rPr>
      <w:drawing>
        <wp:anchor distT="0" distB="0" distL="114300" distR="114300" simplePos="0" relativeHeight="251666432" behindDoc="0" locked="0" layoutInCell="1" allowOverlap="1" wp14:anchorId="74DA3685" wp14:editId="726A7FEE">
          <wp:simplePos x="0" y="0"/>
          <wp:positionH relativeFrom="column">
            <wp:posOffset>4866005</wp:posOffset>
          </wp:positionH>
          <wp:positionV relativeFrom="paragraph">
            <wp:posOffset>-412750</wp:posOffset>
          </wp:positionV>
          <wp:extent cx="1346200" cy="763270"/>
          <wp:effectExtent l="0" t="0" r="6350" b="0"/>
          <wp:wrapTight wrapText="bothSides">
            <wp:wrapPolygon edited="0">
              <wp:start x="0" y="0"/>
              <wp:lineTo x="0" y="21025"/>
              <wp:lineTo x="21396" y="21025"/>
              <wp:lineTo x="2139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png"/>
                  <pic:cNvPicPr/>
                </pic:nvPicPr>
                <pic:blipFill>
                  <a:blip r:embed="rId1">
                    <a:extLst>
                      <a:ext uri="{28A0092B-C50C-407E-A947-70E740481C1C}">
                        <a14:useLocalDpi xmlns:a14="http://schemas.microsoft.com/office/drawing/2010/main" val="0"/>
                      </a:ext>
                    </a:extLst>
                  </a:blip>
                  <a:stretch>
                    <a:fillRect/>
                  </a:stretch>
                </pic:blipFill>
                <pic:spPr>
                  <a:xfrm>
                    <a:off x="0" y="0"/>
                    <a:ext cx="1346200" cy="76327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7456" behindDoc="0" locked="0" layoutInCell="1" allowOverlap="1" wp14:anchorId="7ABAB1C9" wp14:editId="6743749D">
          <wp:simplePos x="0" y="0"/>
          <wp:positionH relativeFrom="column">
            <wp:posOffset>-6985</wp:posOffset>
          </wp:positionH>
          <wp:positionV relativeFrom="paragraph">
            <wp:posOffset>55880</wp:posOffset>
          </wp:positionV>
          <wp:extent cx="1484630" cy="249555"/>
          <wp:effectExtent l="0" t="0" r="1270" b="0"/>
          <wp:wrapTight wrapText="bothSides">
            <wp:wrapPolygon edited="0">
              <wp:start x="0" y="0"/>
              <wp:lineTo x="0" y="19786"/>
              <wp:lineTo x="21341" y="19786"/>
              <wp:lineTo x="2134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hembam logo word.png"/>
                  <pic:cNvPicPr/>
                </pic:nvPicPr>
                <pic:blipFill>
                  <a:blip r:embed="rId2">
                    <a:extLst>
                      <a:ext uri="{28A0092B-C50C-407E-A947-70E740481C1C}">
                        <a14:useLocalDpi xmlns:a14="http://schemas.microsoft.com/office/drawing/2010/main" val="0"/>
                      </a:ext>
                    </a:extLst>
                  </a:blip>
                  <a:stretch>
                    <a:fillRect/>
                  </a:stretch>
                </pic:blipFill>
                <pic:spPr>
                  <a:xfrm>
                    <a:off x="0" y="0"/>
                    <a:ext cx="1484630" cy="24955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A1BC3"/>
    <w:multiLevelType w:val="hybridMultilevel"/>
    <w:tmpl w:val="5AE8FEC4"/>
    <w:lvl w:ilvl="0" w:tplc="5978EB1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186A67"/>
    <w:multiLevelType w:val="hybridMultilevel"/>
    <w:tmpl w:val="E7567E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3C0997"/>
    <w:multiLevelType w:val="hybridMultilevel"/>
    <w:tmpl w:val="D12E61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186505"/>
    <w:multiLevelType w:val="multilevel"/>
    <w:tmpl w:val="7B3E99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EC64148"/>
    <w:multiLevelType w:val="hybridMultilevel"/>
    <w:tmpl w:val="FAE0E6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FAB17C9"/>
    <w:multiLevelType w:val="hybridMultilevel"/>
    <w:tmpl w:val="60EA8F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DF370CF"/>
    <w:multiLevelType w:val="hybridMultilevel"/>
    <w:tmpl w:val="0F48C0B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53617C8"/>
    <w:multiLevelType w:val="hybridMultilevel"/>
    <w:tmpl w:val="4CEC7F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EC96159"/>
    <w:multiLevelType w:val="hybridMultilevel"/>
    <w:tmpl w:val="C32ACB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3537B04"/>
    <w:multiLevelType w:val="hybridMultilevel"/>
    <w:tmpl w:val="16A86F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0"/>
  </w:num>
  <w:num w:numId="3">
    <w:abstractNumId w:val="2"/>
  </w:num>
  <w:num w:numId="4">
    <w:abstractNumId w:val="4"/>
  </w:num>
  <w:num w:numId="5">
    <w:abstractNumId w:val="6"/>
  </w:num>
  <w:num w:numId="6">
    <w:abstractNumId w:val="9"/>
  </w:num>
  <w:num w:numId="7">
    <w:abstractNumId w:val="1"/>
  </w:num>
  <w:num w:numId="8">
    <w:abstractNumId w:val="3"/>
  </w:num>
  <w:num w:numId="9">
    <w:abstractNumId w:val="8"/>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EED"/>
    <w:rsid w:val="000A4B60"/>
    <w:rsid w:val="00106A68"/>
    <w:rsid w:val="001228F0"/>
    <w:rsid w:val="00204332"/>
    <w:rsid w:val="004216C8"/>
    <w:rsid w:val="00425BFD"/>
    <w:rsid w:val="004D4E75"/>
    <w:rsid w:val="005738EC"/>
    <w:rsid w:val="005962F4"/>
    <w:rsid w:val="005C27A8"/>
    <w:rsid w:val="005C5A32"/>
    <w:rsid w:val="006C380F"/>
    <w:rsid w:val="00796DAC"/>
    <w:rsid w:val="00900CB7"/>
    <w:rsid w:val="00913513"/>
    <w:rsid w:val="00944563"/>
    <w:rsid w:val="0099101D"/>
    <w:rsid w:val="009D3EED"/>
    <w:rsid w:val="00A12CD0"/>
    <w:rsid w:val="00AC4318"/>
    <w:rsid w:val="00AD6C37"/>
    <w:rsid w:val="00AF2BEC"/>
    <w:rsid w:val="00B01A22"/>
    <w:rsid w:val="00B74DA0"/>
    <w:rsid w:val="00B96942"/>
    <w:rsid w:val="00C30470"/>
    <w:rsid w:val="00C55F59"/>
    <w:rsid w:val="00C5686A"/>
    <w:rsid w:val="00C94EEA"/>
    <w:rsid w:val="00D32939"/>
    <w:rsid w:val="00D552F8"/>
    <w:rsid w:val="00D65AF5"/>
    <w:rsid w:val="00E0192C"/>
    <w:rsid w:val="00E715AA"/>
    <w:rsid w:val="00E72160"/>
    <w:rsid w:val="00E770FD"/>
    <w:rsid w:val="00F64C42"/>
    <w:rsid w:val="00F7115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3521C3"/>
  <w15:docId w15:val="{2699D34A-991F-CD4A-BB49-F33D29786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15AA"/>
    <w:pPr>
      <w:ind w:left="720"/>
      <w:contextualSpacing/>
    </w:pPr>
  </w:style>
  <w:style w:type="character" w:styleId="Hyperlink">
    <w:name w:val="Hyperlink"/>
    <w:basedOn w:val="DefaultParagraphFont"/>
    <w:uiPriority w:val="99"/>
    <w:semiHidden/>
    <w:unhideWhenUsed/>
    <w:rsid w:val="00C5686A"/>
    <w:rPr>
      <w:color w:val="0000FF"/>
      <w:u w:val="single"/>
    </w:rPr>
  </w:style>
  <w:style w:type="paragraph" w:styleId="BalloonText">
    <w:name w:val="Balloon Text"/>
    <w:basedOn w:val="Normal"/>
    <w:link w:val="BalloonTextChar"/>
    <w:uiPriority w:val="99"/>
    <w:semiHidden/>
    <w:unhideWhenUsed/>
    <w:rsid w:val="00425B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5BFD"/>
    <w:rPr>
      <w:rFonts w:ascii="Tahoma" w:hAnsi="Tahoma" w:cs="Tahoma"/>
      <w:sz w:val="16"/>
      <w:szCs w:val="16"/>
    </w:rPr>
  </w:style>
  <w:style w:type="paragraph" w:styleId="Header">
    <w:name w:val="header"/>
    <w:basedOn w:val="Normal"/>
    <w:link w:val="HeaderChar"/>
    <w:uiPriority w:val="99"/>
    <w:unhideWhenUsed/>
    <w:rsid w:val="00425B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5BFD"/>
  </w:style>
  <w:style w:type="paragraph" w:styleId="Footer">
    <w:name w:val="footer"/>
    <w:basedOn w:val="Normal"/>
    <w:link w:val="FooterChar"/>
    <w:uiPriority w:val="99"/>
    <w:unhideWhenUsed/>
    <w:rsid w:val="00425B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5BFD"/>
  </w:style>
  <w:style w:type="paragraph" w:styleId="NormalWeb">
    <w:name w:val="Normal (Web)"/>
    <w:basedOn w:val="Normal"/>
    <w:uiPriority w:val="99"/>
    <w:semiHidden/>
    <w:unhideWhenUsed/>
    <w:rsid w:val="00C55F59"/>
    <w:pPr>
      <w:spacing w:before="100" w:beforeAutospacing="1" w:after="100" w:afterAutospacing="1" w:line="240" w:lineRule="auto"/>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23833">
      <w:bodyDiv w:val="1"/>
      <w:marLeft w:val="0"/>
      <w:marRight w:val="0"/>
      <w:marTop w:val="0"/>
      <w:marBottom w:val="0"/>
      <w:divBdr>
        <w:top w:val="none" w:sz="0" w:space="0" w:color="auto"/>
        <w:left w:val="none" w:sz="0" w:space="0" w:color="auto"/>
        <w:bottom w:val="none" w:sz="0" w:space="0" w:color="auto"/>
        <w:right w:val="none" w:sz="0" w:space="0" w:color="auto"/>
      </w:divBdr>
    </w:div>
    <w:div w:id="2007006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Z:\NicolaJRogersSimpson\ChemBam_ZS2017\Documents_for_experiments\pdf_StudentExperiment\experimentStudent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894135-1798-3B48-8EF8-EA1391747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Z:\NicolaJRogersSimpson\ChemBam_ZS2017\Documents_for_experiments\pdf_StudentExperiment\experimentStudent_TEMPLATE.dotx</Template>
  <TotalTime>0</TotalTime>
  <Pages>1</Pages>
  <Words>88</Words>
  <Characters>441</Characters>
  <Application>Microsoft Office Word</Application>
  <DocSecurity>0</DocSecurity>
  <Lines>13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Nicola Roger</dc:creator>
  <cp:lastModifiedBy>Joseph Davies (MSci Chemistry FT) (ID=*****37)</cp:lastModifiedBy>
  <cp:revision>2</cp:revision>
  <cp:lastPrinted>2016-07-21T12:17:00Z</cp:lastPrinted>
  <dcterms:created xsi:type="dcterms:W3CDTF">2019-08-13T15:00:00Z</dcterms:created>
  <dcterms:modified xsi:type="dcterms:W3CDTF">2019-08-13T15:00:00Z</dcterms:modified>
</cp:coreProperties>
</file>