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1E26E" w14:textId="406BF370" w:rsidR="00C56F25" w:rsidRPr="00C56F25" w:rsidRDefault="00C56F25" w:rsidP="00C56F25">
      <w:pPr>
        <w:rPr>
          <w:b/>
          <w:sz w:val="28"/>
        </w:rPr>
      </w:pPr>
      <w:r w:rsidRPr="00C56F25">
        <w:rPr>
          <w:b/>
          <w:sz w:val="28"/>
        </w:rPr>
        <w:t>PROTEIN BUILDING BLOCKS</w:t>
      </w:r>
    </w:p>
    <w:p w14:paraId="5721E0BA" w14:textId="790F90C6" w:rsidR="00C56F25" w:rsidRPr="00C56F25" w:rsidRDefault="00C56F25" w:rsidP="00C56F25">
      <w:pPr>
        <w:rPr>
          <w:sz w:val="24"/>
        </w:rPr>
      </w:pPr>
      <w:r w:rsidRPr="00C56F25">
        <w:rPr>
          <w:sz w:val="24"/>
        </w:rPr>
        <w:t>Exercise 2:</w:t>
      </w:r>
    </w:p>
    <w:p w14:paraId="49B72134" w14:textId="77777777" w:rsidR="00C56F25" w:rsidRPr="00C56F25" w:rsidRDefault="00C56F25" w:rsidP="00C56F25">
      <w:pPr>
        <w:rPr>
          <w:sz w:val="24"/>
        </w:rPr>
      </w:pPr>
      <w:r w:rsidRPr="00C56F25">
        <w:rPr>
          <w:sz w:val="24"/>
        </w:rPr>
        <w:t xml:space="preserve">Take a piece of string. This represents the primary structure of a protein. Wrap it around your </w:t>
      </w:r>
      <w:proofErr w:type="gramStart"/>
      <w:r w:rsidRPr="00C56F25">
        <w:rPr>
          <w:sz w:val="24"/>
        </w:rPr>
        <w:t>hand  in</w:t>
      </w:r>
      <w:proofErr w:type="gramEnd"/>
      <w:r w:rsidRPr="00C56F25">
        <w:rPr>
          <w:sz w:val="24"/>
        </w:rPr>
        <w:t xml:space="preserve"> a helix (corkscrew) shape. When you remove it from your hand you will lose the shape of the protein. </w:t>
      </w:r>
    </w:p>
    <w:p w14:paraId="1181955F" w14:textId="77777777" w:rsidR="00C56F25" w:rsidRPr="00C56F25" w:rsidRDefault="00C56F25" w:rsidP="00C56F25">
      <w:pPr>
        <w:rPr>
          <w:sz w:val="24"/>
        </w:rPr>
      </w:pPr>
      <w:r w:rsidRPr="00C56F25">
        <w:rPr>
          <w:sz w:val="24"/>
        </w:rPr>
        <w:t>However, if you add bag clips to the string, you can keep the alpha helix shape. These clips represent hydrogen bonds.</w:t>
      </w:r>
    </w:p>
    <w:p w14:paraId="334C09F2" w14:textId="77777777" w:rsidR="00C56F25" w:rsidRPr="00C56F25" w:rsidRDefault="00C56F25" w:rsidP="00C56F25">
      <w:pPr>
        <w:rPr>
          <w:sz w:val="24"/>
        </w:rPr>
      </w:pPr>
      <w:r w:rsidRPr="00C56F25">
        <w:rPr>
          <w:sz w:val="24"/>
        </w:rPr>
        <w:t>Now, with a partner, use more clips to join your polymer chains together forming the beta sheet structure.</w:t>
      </w:r>
    </w:p>
    <w:p w14:paraId="072657BE" w14:textId="77777777" w:rsidR="00C56F25" w:rsidRPr="00C56F25" w:rsidRDefault="00C56F25" w:rsidP="00C56F25">
      <w:pPr>
        <w:rPr>
          <w:sz w:val="24"/>
        </w:rPr>
      </w:pPr>
      <w:r w:rsidRPr="00C56F25">
        <w:rPr>
          <w:sz w:val="24"/>
        </w:rPr>
        <w:t>Finally, with different coloured clips showing the different potential intermolecular bonds from the amino acid side chains, attach many different parts of the proteins together to form the 3D shape- the tertiary structure.</w:t>
      </w:r>
    </w:p>
    <w:p w14:paraId="6500CACB" w14:textId="77777777" w:rsidR="00C56F25" w:rsidRPr="00C56F25" w:rsidRDefault="00C56F25" w:rsidP="00C56F25">
      <w:pPr>
        <w:rPr>
          <w:sz w:val="24"/>
        </w:rPr>
      </w:pPr>
      <w:r w:rsidRPr="00C56F25">
        <w:rPr>
          <w:sz w:val="24"/>
        </w:rPr>
        <w:t>Now, with your complete structure, it is time to denature the protein. Undo all of the clips.</w:t>
      </w:r>
    </w:p>
    <w:p w14:paraId="6A70C57B" w14:textId="0305DDE6" w:rsidR="00C56F25" w:rsidRDefault="00C56F25" w:rsidP="00C56F25">
      <w:pPr>
        <w:rPr>
          <w:sz w:val="24"/>
        </w:rPr>
      </w:pPr>
      <w:r w:rsidRPr="00C56F25">
        <w:rPr>
          <w:rFonts w:ascii="Arial" w:eastAsia="Times New Roman" w:hAnsi="Arial" w:cs="Arial"/>
          <w:b/>
          <w:bCs/>
          <w:noProof/>
          <w:sz w:val="24"/>
          <w:u w:val="single"/>
          <w:lang w:eastAsia="en-GB"/>
        </w:rPr>
        <w:drawing>
          <wp:anchor distT="0" distB="0" distL="114300" distR="114300" simplePos="0" relativeHeight="251662336" behindDoc="0" locked="0" layoutInCell="1" allowOverlap="1" wp14:anchorId="0354E391" wp14:editId="14D697DB">
            <wp:simplePos x="0" y="0"/>
            <wp:positionH relativeFrom="column">
              <wp:posOffset>4276090</wp:posOffset>
            </wp:positionH>
            <wp:positionV relativeFrom="paragraph">
              <wp:posOffset>751205</wp:posOffset>
            </wp:positionV>
            <wp:extent cx="1881505" cy="1409700"/>
            <wp:effectExtent l="0" t="5397" r="5397" b="5398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EUaloReTIudYuhvSpSSO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8150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6F25">
        <w:rPr>
          <w:noProof/>
          <w:sz w:val="24"/>
        </w:rPr>
        <w:drawing>
          <wp:anchor distT="0" distB="0" distL="114300" distR="114300" simplePos="0" relativeHeight="251659264" behindDoc="0" locked="0" layoutInCell="1" allowOverlap="1" wp14:anchorId="39E0B270" wp14:editId="6C1EF5FA">
            <wp:simplePos x="0" y="0"/>
            <wp:positionH relativeFrom="column">
              <wp:posOffset>-379730</wp:posOffset>
            </wp:positionH>
            <wp:positionV relativeFrom="paragraph">
              <wp:posOffset>758190</wp:posOffset>
            </wp:positionV>
            <wp:extent cx="1868805" cy="1370965"/>
            <wp:effectExtent l="0" t="5080" r="5715" b="571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rfytFJ4T+eEr9CtQo3p2w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68805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6F25">
        <w:rPr>
          <w:noProof/>
          <w:sz w:val="24"/>
        </w:rPr>
        <w:drawing>
          <wp:anchor distT="0" distB="0" distL="114300" distR="114300" simplePos="0" relativeHeight="251660288" behindDoc="0" locked="0" layoutInCell="1" allowOverlap="1" wp14:anchorId="7B8202D6" wp14:editId="45B3BFF5">
            <wp:simplePos x="0" y="0"/>
            <wp:positionH relativeFrom="column">
              <wp:posOffset>1062355</wp:posOffset>
            </wp:positionH>
            <wp:positionV relativeFrom="paragraph">
              <wp:posOffset>735330</wp:posOffset>
            </wp:positionV>
            <wp:extent cx="1887220" cy="1419860"/>
            <wp:effectExtent l="508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eYJrGkaR7OOfy8gRTcNmQ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8722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6F25">
        <w:rPr>
          <w:rFonts w:ascii="Arial" w:eastAsia="Times New Roman" w:hAnsi="Arial" w:cs="Arial"/>
          <w:b/>
          <w:bCs/>
          <w:noProof/>
          <w:sz w:val="24"/>
          <w:u w:val="single"/>
          <w:lang w:eastAsia="en-GB"/>
        </w:rPr>
        <w:drawing>
          <wp:anchor distT="0" distB="0" distL="114300" distR="114300" simplePos="0" relativeHeight="251661312" behindDoc="0" locked="0" layoutInCell="1" allowOverlap="1" wp14:anchorId="1BD7E95B" wp14:editId="4520093F">
            <wp:simplePos x="0" y="0"/>
            <wp:positionH relativeFrom="column">
              <wp:posOffset>2666365</wp:posOffset>
            </wp:positionH>
            <wp:positionV relativeFrom="paragraph">
              <wp:posOffset>589915</wp:posOffset>
            </wp:positionV>
            <wp:extent cx="1879600" cy="1711325"/>
            <wp:effectExtent l="0" t="4763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JaGGWcetR+K88mi7HGHXhQ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76"/>
                    <a:stretch/>
                  </pic:blipFill>
                  <pic:spPr bwMode="auto">
                    <a:xfrm rot="16200000">
                      <a:off x="0" y="0"/>
                      <a:ext cx="1879600" cy="1711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6F25">
        <w:rPr>
          <w:sz w:val="24"/>
        </w:rPr>
        <w:t>What happens to the primary, secondary and tertiary structure of a protein when it is denatured? What will we observe happening to the protein?</w:t>
      </w:r>
    </w:p>
    <w:p w14:paraId="131E6B58" w14:textId="77777777" w:rsidR="00C56F25" w:rsidRDefault="00C56F25" w:rsidP="00C56F25">
      <w:pPr>
        <w:rPr>
          <w:sz w:val="24"/>
        </w:rPr>
      </w:pPr>
    </w:p>
    <w:p w14:paraId="4BE97E01" w14:textId="77777777" w:rsidR="00C56F25" w:rsidRPr="00C56F25" w:rsidRDefault="00C56F25" w:rsidP="00C56F25">
      <w:pPr>
        <w:rPr>
          <w:sz w:val="24"/>
        </w:rPr>
      </w:pPr>
    </w:p>
    <w:p w14:paraId="14F7A51F" w14:textId="77777777" w:rsidR="004216C8" w:rsidRPr="00A12CD0" w:rsidRDefault="004216C8" w:rsidP="00A12CD0">
      <w:pPr>
        <w:rPr>
          <w:sz w:val="32"/>
        </w:rPr>
      </w:pPr>
      <w:bookmarkStart w:id="0" w:name="_GoBack"/>
      <w:bookmarkEnd w:id="0"/>
    </w:p>
    <w:p w14:paraId="3EE55207" w14:textId="77777777" w:rsidR="00425BFD" w:rsidRPr="005738EC" w:rsidRDefault="00425BFD" w:rsidP="005C5A32">
      <w:pPr>
        <w:spacing w:after="0"/>
        <w:jc w:val="both"/>
        <w:rPr>
          <w:rFonts w:ascii="Arial" w:hAnsi="Arial" w:cs="Arial"/>
        </w:rPr>
      </w:pPr>
    </w:p>
    <w:sectPr w:rsidR="00425BFD" w:rsidRPr="005738EC" w:rsidSect="00AD6C37">
      <w:headerReference w:type="default" r:id="rId12"/>
      <w:footerReference w:type="default" r:id="rId13"/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0807CD" w14:textId="77777777" w:rsidR="00601DB5" w:rsidRDefault="00601DB5" w:rsidP="00425BFD">
      <w:pPr>
        <w:spacing w:after="0" w:line="240" w:lineRule="auto"/>
      </w:pPr>
      <w:r>
        <w:separator/>
      </w:r>
    </w:p>
  </w:endnote>
  <w:endnote w:type="continuationSeparator" w:id="0">
    <w:p w14:paraId="4D451568" w14:textId="77777777" w:rsidR="00601DB5" w:rsidRDefault="00601DB5" w:rsidP="00425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2830AB" w14:textId="77777777" w:rsidR="0099101D" w:rsidRPr="00C30470" w:rsidRDefault="0099101D" w:rsidP="005C5A32">
    <w:pPr>
      <w:pStyle w:val="Footer"/>
      <w:jc w:val="both"/>
      <w:rPr>
        <w:sz w:val="16"/>
      </w:rPr>
    </w:pPr>
    <w:r w:rsidRPr="00C30470">
      <w:rPr>
        <w:noProof/>
        <w:sz w:val="16"/>
        <w:lang w:eastAsia="en-GB"/>
      </w:rPr>
      <w:drawing>
        <wp:anchor distT="0" distB="0" distL="114300" distR="114300" simplePos="0" relativeHeight="251659264" behindDoc="0" locked="0" layoutInCell="1" allowOverlap="1" wp14:anchorId="21DD89F9" wp14:editId="4B02CE41">
          <wp:simplePos x="0" y="0"/>
          <wp:positionH relativeFrom="column">
            <wp:posOffset>5069840</wp:posOffset>
          </wp:positionH>
          <wp:positionV relativeFrom="paragraph">
            <wp:posOffset>268132</wp:posOffset>
          </wp:positionV>
          <wp:extent cx="659219" cy="230411"/>
          <wp:effectExtent l="0" t="0" r="762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219" cy="2304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30470">
      <w:rPr>
        <w:sz w:val="16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C8EB34" w14:textId="77777777" w:rsidR="00601DB5" w:rsidRDefault="00601DB5" w:rsidP="00425BFD">
      <w:pPr>
        <w:spacing w:after="0" w:line="240" w:lineRule="auto"/>
      </w:pPr>
      <w:r>
        <w:separator/>
      </w:r>
    </w:p>
  </w:footnote>
  <w:footnote w:type="continuationSeparator" w:id="0">
    <w:p w14:paraId="19002EEC" w14:textId="77777777" w:rsidR="00601DB5" w:rsidRDefault="00601DB5" w:rsidP="00425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B21C85" w14:textId="77777777" w:rsidR="0099101D" w:rsidRDefault="00AD6C37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6432" behindDoc="0" locked="0" layoutInCell="1" allowOverlap="1" wp14:anchorId="74DA3685" wp14:editId="726A7FEE">
          <wp:simplePos x="0" y="0"/>
          <wp:positionH relativeFrom="column">
            <wp:posOffset>4866005</wp:posOffset>
          </wp:positionH>
          <wp:positionV relativeFrom="paragraph">
            <wp:posOffset>-412750</wp:posOffset>
          </wp:positionV>
          <wp:extent cx="1346200" cy="763270"/>
          <wp:effectExtent l="0" t="0" r="6350" b="0"/>
          <wp:wrapTight wrapText="bothSides">
            <wp:wrapPolygon edited="0">
              <wp:start x="0" y="0"/>
              <wp:lineTo x="0" y="21025"/>
              <wp:lineTo x="21396" y="21025"/>
              <wp:lineTo x="21396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chembam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200" cy="763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7456" behindDoc="0" locked="0" layoutInCell="1" allowOverlap="1" wp14:anchorId="7ABAB1C9" wp14:editId="6743749D">
          <wp:simplePos x="0" y="0"/>
          <wp:positionH relativeFrom="column">
            <wp:posOffset>-6985</wp:posOffset>
          </wp:positionH>
          <wp:positionV relativeFrom="paragraph">
            <wp:posOffset>55880</wp:posOffset>
          </wp:positionV>
          <wp:extent cx="1484630" cy="249555"/>
          <wp:effectExtent l="0" t="0" r="1270" b="0"/>
          <wp:wrapTight wrapText="bothSides">
            <wp:wrapPolygon edited="0">
              <wp:start x="0" y="0"/>
              <wp:lineTo x="0" y="19786"/>
              <wp:lineTo x="21341" y="19786"/>
              <wp:lineTo x="21341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chembam logo word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4630" cy="249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A1BC3"/>
    <w:multiLevelType w:val="hybridMultilevel"/>
    <w:tmpl w:val="5AE8FEC4"/>
    <w:lvl w:ilvl="0" w:tplc="5978EB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86A67"/>
    <w:multiLevelType w:val="hybridMultilevel"/>
    <w:tmpl w:val="E7567E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C0997"/>
    <w:multiLevelType w:val="hybridMultilevel"/>
    <w:tmpl w:val="D12E61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86505"/>
    <w:multiLevelType w:val="multilevel"/>
    <w:tmpl w:val="7B3E9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C64148"/>
    <w:multiLevelType w:val="hybridMultilevel"/>
    <w:tmpl w:val="FAE0E6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AB17C9"/>
    <w:multiLevelType w:val="hybridMultilevel"/>
    <w:tmpl w:val="60EA8F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F370CF"/>
    <w:multiLevelType w:val="hybridMultilevel"/>
    <w:tmpl w:val="0F48C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3617C8"/>
    <w:multiLevelType w:val="hybridMultilevel"/>
    <w:tmpl w:val="4CEC7F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C96159"/>
    <w:multiLevelType w:val="hybridMultilevel"/>
    <w:tmpl w:val="C32ACB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537B04"/>
    <w:multiLevelType w:val="hybridMultilevel"/>
    <w:tmpl w:val="16A86F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9"/>
  </w:num>
  <w:num w:numId="7">
    <w:abstractNumId w:val="1"/>
  </w:num>
  <w:num w:numId="8">
    <w:abstractNumId w:val="3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EED"/>
    <w:rsid w:val="000A4B60"/>
    <w:rsid w:val="00106A68"/>
    <w:rsid w:val="001228F0"/>
    <w:rsid w:val="00204332"/>
    <w:rsid w:val="004216C8"/>
    <w:rsid w:val="00425BFD"/>
    <w:rsid w:val="004D4E75"/>
    <w:rsid w:val="005738EC"/>
    <w:rsid w:val="005962F4"/>
    <w:rsid w:val="005C27A8"/>
    <w:rsid w:val="005C5A32"/>
    <w:rsid w:val="00601DB5"/>
    <w:rsid w:val="006C380F"/>
    <w:rsid w:val="00796DAC"/>
    <w:rsid w:val="00913513"/>
    <w:rsid w:val="00944563"/>
    <w:rsid w:val="0099101D"/>
    <w:rsid w:val="009D3EED"/>
    <w:rsid w:val="00A12CD0"/>
    <w:rsid w:val="00AC4318"/>
    <w:rsid w:val="00AD6C37"/>
    <w:rsid w:val="00AF2BEC"/>
    <w:rsid w:val="00B01A22"/>
    <w:rsid w:val="00B74DA0"/>
    <w:rsid w:val="00B96942"/>
    <w:rsid w:val="00C30470"/>
    <w:rsid w:val="00C55F59"/>
    <w:rsid w:val="00C5686A"/>
    <w:rsid w:val="00C56F25"/>
    <w:rsid w:val="00C94EEA"/>
    <w:rsid w:val="00D32939"/>
    <w:rsid w:val="00D552F8"/>
    <w:rsid w:val="00D65AF5"/>
    <w:rsid w:val="00E0192C"/>
    <w:rsid w:val="00E715AA"/>
    <w:rsid w:val="00E72160"/>
    <w:rsid w:val="00E770FD"/>
    <w:rsid w:val="00F64C42"/>
    <w:rsid w:val="00F7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43521C3"/>
  <w15:docId w15:val="{2699D34A-991F-CD4A-BB49-F33D2978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15A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568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BF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25B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BFD"/>
  </w:style>
  <w:style w:type="paragraph" w:styleId="Footer">
    <w:name w:val="footer"/>
    <w:basedOn w:val="Normal"/>
    <w:link w:val="FooterChar"/>
    <w:uiPriority w:val="99"/>
    <w:unhideWhenUsed/>
    <w:rsid w:val="00425B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BFD"/>
  </w:style>
  <w:style w:type="paragraph" w:styleId="NormalWeb">
    <w:name w:val="Normal (Web)"/>
    <w:basedOn w:val="Normal"/>
    <w:uiPriority w:val="99"/>
    <w:semiHidden/>
    <w:unhideWhenUsed/>
    <w:rsid w:val="00C55F59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7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Z:\NicolaJRogersSimpson\ChemBam_ZS2017\Documents_for_experiments\pdf_StudentExperiment\experimentStudent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20E333-E532-6540-B3D9-944864CE4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Z:\NicolaJRogersSimpson\ChemBam_ZS2017\Documents_for_experiments\pdf_StudentExperiment\experimentStudent_TEMPLATE.dotx</Template>
  <TotalTime>1</TotalTime>
  <Pages>1</Pages>
  <Words>156</Words>
  <Characters>783</Characters>
  <Application>Microsoft Office Word</Application>
  <DocSecurity>0</DocSecurity>
  <Lines>24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Roger</dc:creator>
  <cp:lastModifiedBy>Joseph Davies (MSci Chemistry FT) (ID=*****37)</cp:lastModifiedBy>
  <cp:revision>2</cp:revision>
  <cp:lastPrinted>2019-08-13T15:01:00Z</cp:lastPrinted>
  <dcterms:created xsi:type="dcterms:W3CDTF">2019-08-13T15:02:00Z</dcterms:created>
  <dcterms:modified xsi:type="dcterms:W3CDTF">2019-08-13T15:02:00Z</dcterms:modified>
</cp:coreProperties>
</file>